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577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59"/>
        <w:gridCol w:w="5344"/>
        <w:gridCol w:w="65"/>
        <w:gridCol w:w="220"/>
      </w:tblGrid>
      <w:tr w:rsidR="000172E5" w:rsidRPr="004012F4" w14:paraId="738F18BA" w14:textId="77777777" w:rsidTr="004012F4">
        <w:trPr>
          <w:trHeight w:val="288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4012F4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A06775">
              <w:rPr>
                <w:rFonts w:ascii="Arial" w:hAnsi="Arial" w:cs="Arial"/>
                <w:sz w:val="22"/>
                <w:szCs w:val="22"/>
              </w:rPr>
              <w:t>Dane osobowe</w:t>
            </w:r>
          </w:p>
        </w:tc>
      </w:tr>
      <w:tr w:rsidR="000172E5" w:rsidRPr="004012F4" w14:paraId="234049EB" w14:textId="77777777" w:rsidTr="00A06775">
        <w:trPr>
          <w:gridAfter w:val="2"/>
          <w:wAfter w:w="142" w:type="pct"/>
          <w:trHeight w:val="144"/>
        </w:trPr>
        <w:sdt>
          <w:sdtPr>
            <w:rPr>
              <w:rFonts w:ascii="Arial" w:hAnsi="Arial" w:cs="Arial"/>
              <w:sz w:val="20"/>
              <w:szCs w:val="20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3" w:type="pct"/>
                <w:vAlign w:val="bottom"/>
              </w:tcPr>
              <w:p w14:paraId="53B486D7" w14:textId="77777777" w:rsidR="000172E5" w:rsidRPr="004012F4" w:rsidRDefault="007147D7" w:rsidP="004012F4">
                <w:pPr>
                  <w:pStyle w:val="Wcicienormalne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4012F4">
                  <w:rPr>
                    <w:rFonts w:ascii="Arial" w:hAnsi="Arial" w:cs="Arial"/>
                    <w:sz w:val="20"/>
                    <w:szCs w:val="20"/>
                    <w:lang w:bidi="pl-PL"/>
                  </w:rPr>
                  <w:t>Imię</w:t>
                </w:r>
              </w:p>
            </w:tc>
          </w:sdtContent>
        </w:sdt>
        <w:tc>
          <w:tcPr>
            <w:tcW w:w="2676" w:type="pct"/>
            <w:gridSpan w:val="2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4012F4" w:rsidRDefault="000172E5" w:rsidP="004012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4012F4" w14:paraId="05EFA5FA" w14:textId="77777777" w:rsidTr="00A06775">
        <w:trPr>
          <w:gridAfter w:val="2"/>
          <w:wAfter w:w="142" w:type="pct"/>
          <w:trHeight w:val="305"/>
        </w:trPr>
        <w:tc>
          <w:tcPr>
            <w:tcW w:w="2183" w:type="pct"/>
            <w:vAlign w:val="bottom"/>
          </w:tcPr>
          <w:p w14:paraId="74607E88" w14:textId="5FE7D109" w:rsidR="000172E5" w:rsidRPr="004012F4" w:rsidRDefault="009D722A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4012F4">
                  <w:rPr>
                    <w:rFonts w:ascii="Arial" w:hAnsi="Arial" w:cs="Arial"/>
                    <w:sz w:val="20"/>
                    <w:szCs w:val="20"/>
                    <w:lang w:bidi="pl-PL"/>
                  </w:rPr>
                  <w:t>Nazwisko</w:t>
                </w:r>
              </w:sdtContent>
            </w:sdt>
            <w:r w:rsidR="006865CF" w:rsidRPr="004012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12F4" w:rsidRPr="004012F4">
              <w:rPr>
                <w:rFonts w:ascii="Arial" w:hAnsi="Arial" w:cs="Arial"/>
                <w:sz w:val="20"/>
                <w:szCs w:val="20"/>
              </w:rPr>
              <w:br/>
            </w:r>
            <w:r w:rsidR="006865CF" w:rsidRPr="004012F4">
              <w:rPr>
                <w:rFonts w:ascii="Arial" w:hAnsi="Arial" w:cs="Arial"/>
                <w:sz w:val="14"/>
                <w:szCs w:val="14"/>
              </w:rPr>
              <w:t>(osoba</w:t>
            </w:r>
            <w:r w:rsidR="00E47687" w:rsidRPr="004012F4">
              <w:rPr>
                <w:rFonts w:ascii="Arial" w:hAnsi="Arial" w:cs="Arial"/>
                <w:sz w:val="14"/>
                <w:szCs w:val="14"/>
              </w:rPr>
              <w:t xml:space="preserve"> zgłaszająca noclegi</w:t>
            </w:r>
            <w:r w:rsidR="006865CF" w:rsidRPr="004012F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67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4012F4" w:rsidRDefault="000172E5" w:rsidP="004012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898" w:rsidRPr="004012F4" w14:paraId="0028B6F9" w14:textId="77777777" w:rsidTr="00A06775">
        <w:trPr>
          <w:gridAfter w:val="2"/>
          <w:wAfter w:w="142" w:type="pct"/>
          <w:trHeight w:val="308"/>
        </w:trPr>
        <w:tc>
          <w:tcPr>
            <w:tcW w:w="2183" w:type="pct"/>
            <w:vAlign w:val="bottom"/>
          </w:tcPr>
          <w:p w14:paraId="55BF1A52" w14:textId="77777777" w:rsidR="00292898" w:rsidRPr="004012F4" w:rsidRDefault="009D722A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4012F4">
                  <w:rPr>
                    <w:rFonts w:ascii="Arial" w:hAnsi="Arial" w:cs="Arial"/>
                    <w:sz w:val="20"/>
                    <w:szCs w:val="20"/>
                    <w:lang w:bidi="pl-PL"/>
                  </w:rPr>
                  <w:t>Telefon komórkowy</w:t>
                </w:r>
              </w:sdtContent>
            </w:sdt>
            <w:r w:rsidR="00292898" w:rsidRPr="004012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7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63AB3348" w:rsidR="00A06775" w:rsidRPr="004012F4" w:rsidRDefault="00A06775" w:rsidP="00401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82137" w:rsidRPr="004012F4" w14:paraId="43CAB2F7" w14:textId="77777777" w:rsidTr="00A06775">
        <w:trPr>
          <w:gridAfter w:val="2"/>
          <w:wAfter w:w="142" w:type="pct"/>
          <w:trHeight w:val="214"/>
        </w:trPr>
        <w:tc>
          <w:tcPr>
            <w:tcW w:w="2183" w:type="pct"/>
            <w:vAlign w:val="bottom"/>
          </w:tcPr>
          <w:p w14:paraId="35001173" w14:textId="217230B0" w:rsidR="006865CF" w:rsidRPr="004012F4" w:rsidRDefault="009D722A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4012F4">
                  <w:rPr>
                    <w:rFonts w:ascii="Arial" w:hAnsi="Arial" w:cs="Arial"/>
                    <w:sz w:val="20"/>
                    <w:szCs w:val="20"/>
                    <w:lang w:bidi="pl-PL"/>
                  </w:rPr>
                  <w:t>Adres e-mail</w:t>
                </w:r>
              </w:sdtContent>
            </w:sdt>
            <w:r w:rsidR="006865CF" w:rsidRPr="004012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12F4" w:rsidRPr="004012F4">
              <w:rPr>
                <w:rFonts w:ascii="Arial" w:hAnsi="Arial" w:cs="Arial"/>
                <w:sz w:val="20"/>
                <w:szCs w:val="20"/>
              </w:rPr>
              <w:br/>
            </w:r>
            <w:r w:rsidR="004012F4" w:rsidRPr="004012F4">
              <w:rPr>
                <w:rFonts w:ascii="Arial" w:hAnsi="Arial" w:cs="Arial"/>
                <w:sz w:val="14"/>
                <w:szCs w:val="14"/>
              </w:rPr>
              <w:t>(na ten zostanie wysłana wiadomość dot. zezwolenia na nocleg)</w:t>
            </w:r>
            <w:r w:rsidR="004012F4" w:rsidRPr="004012F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676" w:type="pct"/>
            <w:gridSpan w:val="2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A06775" w:rsidRDefault="000172E5" w:rsidP="004012F4">
            <w:pPr>
              <w:ind w:right="-24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4012F4" w14:paraId="130D81A6" w14:textId="77777777" w:rsidTr="004012F4">
        <w:trPr>
          <w:trHeight w:val="26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24097D4" w14:textId="77777777" w:rsidR="000172E5" w:rsidRPr="004012F4" w:rsidRDefault="000172E5" w:rsidP="006145D8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0172E5" w:rsidRPr="004012F4" w14:paraId="3C5FED74" w14:textId="77777777" w:rsidTr="004012F4">
        <w:trPr>
          <w:trHeight w:val="288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4012F4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A06775">
              <w:rPr>
                <w:rFonts w:ascii="Arial" w:hAnsi="Arial" w:cs="Arial"/>
                <w:sz w:val="22"/>
                <w:szCs w:val="22"/>
              </w:rPr>
              <w:t xml:space="preserve">Dane </w:t>
            </w:r>
            <w:r w:rsidR="007A5FB5" w:rsidRPr="00A06775">
              <w:rPr>
                <w:rFonts w:ascii="Arial" w:hAnsi="Arial" w:cs="Arial"/>
                <w:sz w:val="22"/>
                <w:szCs w:val="22"/>
              </w:rPr>
              <w:t>nt. noclegów</w:t>
            </w:r>
          </w:p>
        </w:tc>
      </w:tr>
      <w:tr w:rsidR="000172E5" w:rsidRPr="004012F4" w14:paraId="3DB7C705" w14:textId="77777777" w:rsidTr="004012F4">
        <w:trPr>
          <w:gridAfter w:val="1"/>
          <w:wAfter w:w="109" w:type="pct"/>
          <w:trHeight w:val="216"/>
        </w:trPr>
        <w:tc>
          <w:tcPr>
            <w:tcW w:w="2212" w:type="pct"/>
            <w:gridSpan w:val="2"/>
            <w:vAlign w:val="bottom"/>
          </w:tcPr>
          <w:p w14:paraId="472549F7" w14:textId="77777777" w:rsidR="000172E5" w:rsidRPr="004012F4" w:rsidRDefault="006865CF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012F4">
              <w:rPr>
                <w:rFonts w:ascii="Arial" w:hAnsi="Arial" w:cs="Arial"/>
                <w:sz w:val="20"/>
                <w:szCs w:val="20"/>
              </w:rPr>
              <w:t xml:space="preserve">Liczba noclegów </w:t>
            </w:r>
            <w:r w:rsidR="00A85EA0" w:rsidRPr="004012F4">
              <w:rPr>
                <w:rFonts w:ascii="Arial" w:hAnsi="Arial" w:cs="Arial"/>
                <w:sz w:val="20"/>
                <w:szCs w:val="20"/>
              </w:rPr>
              <w:t>(</w:t>
            </w:r>
            <w:r w:rsidRPr="004012F4">
              <w:rPr>
                <w:rFonts w:ascii="Arial" w:hAnsi="Arial" w:cs="Arial"/>
                <w:sz w:val="20"/>
                <w:szCs w:val="20"/>
              </w:rPr>
              <w:t>daty)</w:t>
            </w:r>
          </w:p>
        </w:tc>
        <w:tc>
          <w:tcPr>
            <w:tcW w:w="2679" w:type="pct"/>
            <w:gridSpan w:val="2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4012F4" w:rsidRDefault="000172E5" w:rsidP="00311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4012F4" w14:paraId="6CC25DE8" w14:textId="77777777" w:rsidTr="004012F4">
        <w:trPr>
          <w:gridAfter w:val="1"/>
          <w:wAfter w:w="109" w:type="pct"/>
          <w:trHeight w:val="220"/>
        </w:trPr>
        <w:tc>
          <w:tcPr>
            <w:tcW w:w="2212" w:type="pct"/>
            <w:gridSpan w:val="2"/>
            <w:vAlign w:val="bottom"/>
          </w:tcPr>
          <w:p w14:paraId="4E5AEED8" w14:textId="77777777" w:rsidR="000172E5" w:rsidRPr="004012F4" w:rsidRDefault="006865CF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012F4">
              <w:rPr>
                <w:rFonts w:ascii="Arial" w:hAnsi="Arial" w:cs="Arial"/>
                <w:sz w:val="20"/>
                <w:szCs w:val="20"/>
              </w:rPr>
              <w:t>Liczba osób</w:t>
            </w:r>
          </w:p>
        </w:tc>
        <w:tc>
          <w:tcPr>
            <w:tcW w:w="26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39DB2D3E" w:rsidR="000172E5" w:rsidRPr="004012F4" w:rsidRDefault="00A06775" w:rsidP="00311D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92898" w:rsidRPr="004012F4" w14:paraId="2FF08FE3" w14:textId="77777777" w:rsidTr="004012F4">
        <w:trPr>
          <w:gridAfter w:val="1"/>
          <w:wAfter w:w="109" w:type="pct"/>
          <w:trHeight w:val="758"/>
        </w:trPr>
        <w:tc>
          <w:tcPr>
            <w:tcW w:w="2212" w:type="pct"/>
            <w:gridSpan w:val="2"/>
            <w:vAlign w:val="bottom"/>
          </w:tcPr>
          <w:p w14:paraId="77998E74" w14:textId="4E2BAA34" w:rsidR="00292898" w:rsidRPr="004012F4" w:rsidRDefault="00292898" w:rsidP="004012F4">
            <w:pPr>
              <w:pStyle w:val="Wcicienormaln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012F4">
              <w:rPr>
                <w:rFonts w:ascii="Arial" w:hAnsi="Arial" w:cs="Arial"/>
                <w:sz w:val="20"/>
                <w:szCs w:val="20"/>
              </w:rPr>
              <w:t xml:space="preserve">Planowane miejsce biwakowania </w:t>
            </w:r>
            <w:r w:rsidR="004012F4" w:rsidRPr="004012F4">
              <w:rPr>
                <w:rFonts w:ascii="Arial" w:hAnsi="Arial" w:cs="Arial"/>
                <w:sz w:val="20"/>
                <w:szCs w:val="20"/>
              </w:rPr>
              <w:br/>
            </w:r>
            <w:r w:rsidRPr="004012F4">
              <w:rPr>
                <w:rFonts w:ascii="Arial" w:hAnsi="Arial" w:cs="Arial"/>
                <w:sz w:val="14"/>
                <w:szCs w:val="14"/>
              </w:rPr>
              <w:t>(nazwa obszaru</w:t>
            </w:r>
            <w:r w:rsidR="003C3EF4" w:rsidRPr="004012F4">
              <w:rPr>
                <w:rFonts w:ascii="Arial" w:hAnsi="Arial" w:cs="Arial"/>
                <w:sz w:val="14"/>
                <w:szCs w:val="14"/>
              </w:rPr>
              <w:t>, lokalizacja</w:t>
            </w:r>
            <w:r w:rsidRPr="004012F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6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4012F4" w:rsidRDefault="00292898" w:rsidP="00311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B2C" w:rsidRPr="004012F4" w14:paraId="3348F9F0" w14:textId="77777777" w:rsidTr="004012F4">
        <w:trPr>
          <w:gridAfter w:val="1"/>
          <w:wAfter w:w="109" w:type="pct"/>
          <w:trHeight w:val="348"/>
        </w:trPr>
        <w:tc>
          <w:tcPr>
            <w:tcW w:w="2212" w:type="pct"/>
            <w:gridSpan w:val="2"/>
            <w:vAlign w:val="bottom"/>
          </w:tcPr>
          <w:p w14:paraId="04DE1F7B" w14:textId="77777777" w:rsidR="00A06775" w:rsidRDefault="00F71B2C" w:rsidP="00A85EA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12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5D43AC4" w14:textId="77777777" w:rsidR="00A06775" w:rsidRDefault="00A06775" w:rsidP="00A85EA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69438C" w14:textId="77777777" w:rsidR="00F71B2C" w:rsidRDefault="00F71B2C" w:rsidP="00A85EA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12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Zgoda na  gromadzenie danych osobowych  </w:t>
            </w:r>
          </w:p>
          <w:p w14:paraId="1E6A7FB7" w14:textId="7E2F6602" w:rsidR="00C82137" w:rsidRPr="004012F4" w:rsidRDefault="00C82137" w:rsidP="00A85EA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79" w:type="pct"/>
            <w:gridSpan w:val="2"/>
            <w:tcBorders>
              <w:bottom w:val="single" w:sz="4" w:space="0" w:color="auto"/>
            </w:tcBorders>
            <w:vAlign w:val="bottom"/>
          </w:tcPr>
          <w:p w14:paraId="76B25A8E" w14:textId="24106BBC" w:rsidR="00F71B2C" w:rsidRPr="004012F4" w:rsidRDefault="009D722A" w:rsidP="006372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7376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4A1" w:rsidRPr="004012F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24A1" w:rsidRPr="004012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222" w:rsidRPr="004012F4">
              <w:rPr>
                <w:rFonts w:ascii="Arial" w:hAnsi="Arial" w:cs="Arial"/>
                <w:sz w:val="20"/>
                <w:szCs w:val="20"/>
              </w:rPr>
              <w:t>Wyrażam zgodę na przetwarzanie moich danych osobowych do celów Programu „Zanocuj w Lesie”</w:t>
            </w:r>
          </w:p>
        </w:tc>
      </w:tr>
      <w:tr w:rsidR="00F71B2C" w:rsidRPr="004012F4" w14:paraId="1814EA32" w14:textId="77777777" w:rsidTr="004012F4">
        <w:trPr>
          <w:gridAfter w:val="1"/>
          <w:wAfter w:w="109" w:type="pct"/>
          <w:trHeight w:val="352"/>
        </w:trPr>
        <w:tc>
          <w:tcPr>
            <w:tcW w:w="2212" w:type="pct"/>
            <w:gridSpan w:val="2"/>
            <w:vAlign w:val="bottom"/>
          </w:tcPr>
          <w:p w14:paraId="281CF6D8" w14:textId="522AAB97" w:rsidR="00F71B2C" w:rsidRPr="004012F4" w:rsidRDefault="00A06775" w:rsidP="00A85EA0">
            <w:pP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br/>
            </w:r>
          </w:p>
        </w:tc>
        <w:tc>
          <w:tcPr>
            <w:tcW w:w="2679" w:type="pct"/>
            <w:gridSpan w:val="2"/>
            <w:tcBorders>
              <w:bottom w:val="single" w:sz="4" w:space="0" w:color="auto"/>
            </w:tcBorders>
            <w:vAlign w:val="bottom"/>
          </w:tcPr>
          <w:p w14:paraId="7A36818D" w14:textId="516E7B8E" w:rsidR="00F71B2C" w:rsidRPr="004012F4" w:rsidRDefault="009D722A" w:rsidP="006372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222" w:rsidRPr="004012F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E408C" w:rsidRPr="004012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1D3C" w:rsidRPr="004012F4">
              <w:rPr>
                <w:rFonts w:ascii="Arial" w:hAnsi="Arial" w:cs="Arial"/>
                <w:sz w:val="20"/>
                <w:szCs w:val="20"/>
              </w:rPr>
              <w:t>Z</w:t>
            </w:r>
            <w:r w:rsidR="00F71B2C" w:rsidRPr="004012F4">
              <w:rPr>
                <w:rFonts w:ascii="Arial" w:hAnsi="Arial" w:cs="Arial"/>
                <w:sz w:val="20"/>
                <w:szCs w:val="20"/>
              </w:rPr>
              <w:t>apoznałem się regulaminem obowiązującym na obszarze objętym programem „Zanocuj w lesie”</w:t>
            </w:r>
          </w:p>
        </w:tc>
      </w:tr>
    </w:tbl>
    <w:p w14:paraId="611C53C9" w14:textId="77777777" w:rsidR="004012F4" w:rsidRP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74317DA5" w14:textId="30910137" w:rsid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45E876EB" w14:textId="0226EA58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29F8E4B2" w14:textId="4C6A5962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26F3D17B" w14:textId="72B81D18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1C411184" w14:textId="0749A8BB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2FDAD51E" w14:textId="792EA8CD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0E0EB690" w14:textId="657E6FFA" w:rsidR="002C3900" w:rsidRDefault="002C3900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27FD9EE7" w14:textId="77777777" w:rsidR="002C3900" w:rsidRDefault="002C3900" w:rsidP="002C3900">
      <w:pPr>
        <w:spacing w:after="0" w:line="24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441EAF9C" w14:textId="77777777" w:rsidR="002C3900" w:rsidRPr="00B967AC" w:rsidRDefault="002C3900" w:rsidP="002C3900">
      <w:pPr>
        <w:spacing w:after="0" w:line="240" w:lineRule="auto"/>
        <w:jc w:val="both"/>
        <w:rPr>
          <w:rFonts w:ascii="Arial" w:hAnsi="Arial" w:cs="Arial"/>
          <w:b/>
          <w:iCs/>
          <w:color w:val="FF0000"/>
          <w:sz w:val="20"/>
          <w:szCs w:val="20"/>
        </w:rPr>
      </w:pPr>
      <w:r w:rsidRPr="00B967AC">
        <w:rPr>
          <w:rFonts w:ascii="Arial" w:hAnsi="Arial" w:cs="Arial"/>
          <w:b/>
          <w:iCs/>
          <w:color w:val="FF0000"/>
          <w:sz w:val="20"/>
          <w:szCs w:val="20"/>
        </w:rPr>
        <w:t>Uwaga:</w:t>
      </w:r>
    </w:p>
    <w:p w14:paraId="7FDB645F" w14:textId="4ECE953F" w:rsidR="004012F4" w:rsidRPr="00B967AC" w:rsidRDefault="002C3900" w:rsidP="004012F4">
      <w:pPr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  <w:r w:rsidRPr="00B967AC">
        <w:rPr>
          <w:rFonts w:ascii="Arial" w:hAnsi="Arial" w:cs="Arial"/>
          <w:bCs/>
          <w:iCs/>
          <w:sz w:val="20"/>
          <w:szCs w:val="20"/>
        </w:rPr>
        <w:t>Po wypełnieniu formularza należy przekazać do nadleśnictwa wyłącznie stronę 1.</w:t>
      </w:r>
    </w:p>
    <w:tbl>
      <w:tblPr>
        <w:tblStyle w:val="Tabela-Siatka"/>
        <w:tblW w:w="5577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4"/>
      </w:tblGrid>
      <w:tr w:rsidR="004012F4" w:rsidRPr="004012F4" w14:paraId="349964D3" w14:textId="77777777" w:rsidTr="00304FAE">
        <w:trPr>
          <w:trHeight w:val="26"/>
        </w:trPr>
        <w:tc>
          <w:tcPr>
            <w:tcW w:w="5000" w:type="pct"/>
            <w:shd w:val="clear" w:color="auto" w:fill="auto"/>
            <w:vAlign w:val="bottom"/>
          </w:tcPr>
          <w:p w14:paraId="74993529" w14:textId="77777777" w:rsidR="004012F4" w:rsidRPr="004012F4" w:rsidRDefault="004012F4" w:rsidP="00304FAE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4012F4" w:rsidRPr="004012F4" w14:paraId="39A5E31B" w14:textId="77777777" w:rsidTr="00304FAE">
        <w:trPr>
          <w:trHeight w:val="288"/>
        </w:trPr>
        <w:tc>
          <w:tcPr>
            <w:tcW w:w="5000" w:type="pct"/>
            <w:shd w:val="clear" w:color="auto" w:fill="731F1C" w:themeFill="accent5"/>
            <w:vAlign w:val="bottom"/>
          </w:tcPr>
          <w:p w14:paraId="7BBDC119" w14:textId="4CBDEFDC" w:rsidR="004012F4" w:rsidRPr="004012F4" w:rsidRDefault="004012F4" w:rsidP="004012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13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Informacja o przetwarzaniu danych osobowych w związku ze złożeniem zgłoszenia </w:t>
            </w:r>
            <w:r w:rsidRPr="00C82137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noclegu w ramach Programu „Zanocuj w lesie”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</w:tr>
    </w:tbl>
    <w:p w14:paraId="290C1A83" w14:textId="77777777" w:rsidR="004012F4" w:rsidRPr="004012F4" w:rsidRDefault="004012F4" w:rsidP="004012F4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Administrator danych</w:t>
      </w:r>
    </w:p>
    <w:p w14:paraId="5061E569" w14:textId="77777777" w:rsidR="004012F4" w:rsidRPr="004012F4" w:rsidRDefault="004012F4" w:rsidP="004012F4">
      <w:p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Administratorem Pani/Pana danych osobowych jest PGL LP Nadleśnictwo Starogard z siedzibą przy ul. Gdańskiej 12; 83-200 Starogard Gdańsk; tel.: +48 585 624 028  </w:t>
      </w:r>
      <w:hyperlink r:id="rId11" w:history="1">
        <w:r w:rsidRPr="004012F4">
          <w:rPr>
            <w:rStyle w:val="Hipercze"/>
            <w:rFonts w:ascii="Arial" w:hAnsi="Arial" w:cs="Arial"/>
            <w:sz w:val="20"/>
            <w:szCs w:val="20"/>
          </w:rPr>
          <w:t>starogard@gdansk.lasy.gov.pl</w:t>
        </w:r>
      </w:hyperlink>
      <w:r w:rsidRPr="004012F4">
        <w:rPr>
          <w:rFonts w:ascii="Arial" w:hAnsi="Arial" w:cs="Arial"/>
          <w:sz w:val="20"/>
          <w:szCs w:val="20"/>
        </w:rPr>
        <w:t xml:space="preserve"> </w:t>
      </w:r>
    </w:p>
    <w:p w14:paraId="72A5EBF0" w14:textId="3675F51A" w:rsidR="004012F4" w:rsidRPr="004012F4" w:rsidRDefault="004012F4" w:rsidP="004012F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012F4">
        <w:rPr>
          <w:rFonts w:ascii="Arial" w:hAnsi="Arial" w:cs="Arial"/>
          <w:b/>
          <w:bCs/>
          <w:sz w:val="20"/>
          <w:szCs w:val="20"/>
        </w:rPr>
        <w:t xml:space="preserve">W sprawach związanych z przetwarzaniem danych osobowych proszę kontaktować się pod adresem e-mail lub telefonem wskazanym powyżej. </w:t>
      </w:r>
    </w:p>
    <w:p w14:paraId="6259490D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Cel i podstawa prawna przetwarzania danych</w:t>
      </w:r>
    </w:p>
    <w:p w14:paraId="16546319" w14:textId="77777777" w:rsidR="004012F4" w:rsidRPr="004012F4" w:rsidRDefault="004012F4" w:rsidP="004012F4">
      <w:p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Celem przetwarzania danych osobowych jest przyjmowanie i ewidencja zgłoszeń zamiaru noclegu </w:t>
      </w:r>
      <w:r w:rsidRPr="004012F4">
        <w:rPr>
          <w:rFonts w:ascii="Arial" w:hAnsi="Arial" w:cs="Arial"/>
          <w:sz w:val="20"/>
          <w:szCs w:val="20"/>
        </w:rPr>
        <w:br/>
        <w:t xml:space="preserve">w ramach Programu „Zanocuj w lesie” na terenie Nadleśnictwa Starogard. </w:t>
      </w:r>
    </w:p>
    <w:p w14:paraId="3E6A74B9" w14:textId="77777777" w:rsidR="004012F4" w:rsidRPr="004012F4" w:rsidRDefault="004012F4" w:rsidP="004012F4">
      <w:p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W celu rozpatrzenia zgłoszenia Pani/Pana dane osobowe będą przetwarzane w oparciu o art. 6 ust. 1 lit. a) Rozporządzenia RODO</w:t>
      </w:r>
      <w:r w:rsidRPr="004012F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4012F4">
        <w:rPr>
          <w:rFonts w:ascii="Arial" w:hAnsi="Arial" w:cs="Arial"/>
          <w:sz w:val="20"/>
          <w:szCs w:val="20"/>
        </w:rPr>
        <w:t xml:space="preserve">- to jest </w:t>
      </w:r>
      <w:r w:rsidRPr="004012F4">
        <w:rPr>
          <w:rFonts w:ascii="Arial" w:hAnsi="Arial" w:cs="Arial"/>
          <w:sz w:val="20"/>
          <w:szCs w:val="20"/>
          <w:u w:val="single"/>
        </w:rPr>
        <w:t>na podstawie Pani/ Pana zgody</w:t>
      </w:r>
      <w:r w:rsidRPr="004012F4">
        <w:rPr>
          <w:rFonts w:ascii="Arial" w:hAnsi="Arial" w:cs="Arial"/>
          <w:sz w:val="20"/>
          <w:szCs w:val="20"/>
        </w:rPr>
        <w:t xml:space="preserve">. </w:t>
      </w:r>
    </w:p>
    <w:p w14:paraId="150CB15B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Zgoda może być cofnięta w każdym momencie bez wpływu na zgodność z prawem przetwarzania danych, którego dokonano na podstawie zgody przed jej wycofaniem.</w:t>
      </w:r>
    </w:p>
    <w:p w14:paraId="22FCA2DD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Metody przetwarzania danych osobowych:</w:t>
      </w:r>
    </w:p>
    <w:p w14:paraId="5100B19B" w14:textId="77777777" w:rsidR="004012F4" w:rsidRPr="004012F4" w:rsidRDefault="004012F4" w:rsidP="004012F4">
      <w:p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Zgłoszenie noclegu w ramach programu zawiera następujący zakres danych:</w:t>
      </w:r>
    </w:p>
    <w:p w14:paraId="22AA5F6D" w14:textId="77777777" w:rsidR="004012F4" w:rsidRPr="004012F4" w:rsidRDefault="004012F4" w:rsidP="004012F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Dane identyfikacyjne: imię i nazwisko zgłaszającego,</w:t>
      </w:r>
    </w:p>
    <w:p w14:paraId="7D1BA373" w14:textId="77777777" w:rsidR="004012F4" w:rsidRPr="004012F4" w:rsidRDefault="004012F4" w:rsidP="004012F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Dane kontaktowe: telefon, adres e-mail </w:t>
      </w:r>
    </w:p>
    <w:p w14:paraId="285A5E3A" w14:textId="77777777" w:rsidR="004012F4" w:rsidRPr="004012F4" w:rsidRDefault="004012F4" w:rsidP="004012F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liczba nocy (termin pobytu na terenie leśnym),</w:t>
      </w:r>
    </w:p>
    <w:p w14:paraId="2DDD9CD4" w14:textId="77777777" w:rsidR="004012F4" w:rsidRPr="004012F4" w:rsidRDefault="004012F4" w:rsidP="004012F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liczba osób,</w:t>
      </w:r>
    </w:p>
    <w:p w14:paraId="29D64EFA" w14:textId="77777777" w:rsidR="004012F4" w:rsidRPr="004012F4" w:rsidRDefault="004012F4" w:rsidP="004012F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planowane miejsce biwakowania (nazwa obszaru),</w:t>
      </w:r>
    </w:p>
    <w:p w14:paraId="1DA09E1F" w14:textId="77777777" w:rsidR="004012F4" w:rsidRPr="004012F4" w:rsidRDefault="004012F4" w:rsidP="004012F4">
      <w:pPr>
        <w:pStyle w:val="Akapitzlist"/>
        <w:numPr>
          <w:ilvl w:val="0"/>
          <w:numId w:val="2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zgoda na przetwarzanie danych osobowych.</w:t>
      </w:r>
    </w:p>
    <w:p w14:paraId="35DEC1CF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Dane osobowe będą przetwarzane elektronicznie oraz w sposób tradycyjny (forma papierowa). </w:t>
      </w:r>
    </w:p>
    <w:p w14:paraId="3DBE0508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Odbiorcy danych</w:t>
      </w:r>
    </w:p>
    <w:p w14:paraId="3DD3CDC9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Dane osobowe będą przetwarzane i przekazywane upoważnionym pracownikom Nadleśnictwa Starogard w celu realizacji Programu </w:t>
      </w:r>
      <w:r w:rsidRPr="004012F4">
        <w:rPr>
          <w:rFonts w:ascii="Arial" w:hAnsi="Arial" w:cs="Arial"/>
          <w:b/>
          <w:bCs/>
          <w:sz w:val="20"/>
          <w:szCs w:val="20"/>
        </w:rPr>
        <w:t xml:space="preserve">„Zanocuj w lesie” (w tym  pracownicy służby leśnej właściwi dla miejsca biwakowania, pracownicy Straży Leśnej). </w:t>
      </w:r>
      <w:r w:rsidRPr="004012F4">
        <w:rPr>
          <w:rFonts w:ascii="Arial" w:hAnsi="Arial" w:cs="Arial"/>
          <w:sz w:val="20"/>
          <w:szCs w:val="20"/>
        </w:rPr>
        <w:t>Pani/Pana dane osobowe mogą być również udostępniane podmiotom do tego uprawnionym na podstawie odrębnych przepisów, w tym Policji, Straży Pożarnej i służbom ratowniczym.</w:t>
      </w:r>
    </w:p>
    <w:p w14:paraId="018A759C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757220"/>
      <w:r w:rsidRPr="004012F4">
        <w:rPr>
          <w:rFonts w:ascii="Arial" w:hAnsi="Arial" w:cs="Arial"/>
          <w:b/>
          <w:bCs/>
          <w:sz w:val="22"/>
          <w:szCs w:val="22"/>
        </w:rPr>
        <w:lastRenderedPageBreak/>
        <w:t>Okres przechowywania danych</w:t>
      </w:r>
    </w:p>
    <w:bookmarkEnd w:id="1"/>
    <w:p w14:paraId="37CE9021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Pani/Pana dane osobowe będą przechowywane przez okres niezbędny do realizacji celów przetwarzania, Okres przechowywania danych wynosi 10 lat, zgodnie z przepisami archiwizacyjnymi nałożonymi na Administratora na podstawie Jednolitego Wykazu Akt dla PGL LP (JRWA 715 (udostępnianie lasu dla turystyki i rekreacji)/ kategoria B10). Podstawa prawa: ustawa z dnia 14 lipca 1983 r. o narodowym zasobie archiwalnym i archiwach (Dz.U. 2018 r. poz. 217 ze zm.</w:t>
      </w:r>
    </w:p>
    <w:p w14:paraId="0A7C0D25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Prawa związane z przetwarzaniem danych</w:t>
      </w:r>
    </w:p>
    <w:p w14:paraId="54110A80" w14:textId="77777777" w:rsidR="004012F4" w:rsidRPr="004012F4" w:rsidRDefault="004012F4" w:rsidP="004012F4">
      <w:p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W związku z przetwarzaniem Pani/Pana danych osobowych przysługują Pani/Panu na warunkach określonych w RODO następujące prawa:</w:t>
      </w:r>
    </w:p>
    <w:p w14:paraId="2CCCA3F9" w14:textId="77777777" w:rsidR="004012F4" w:rsidRPr="004012F4" w:rsidRDefault="004012F4" w:rsidP="004012F4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prawo dostępu do swoich danych oraz otrzymania ich kopii (art. 15 RODO),</w:t>
      </w:r>
    </w:p>
    <w:p w14:paraId="41BB4845" w14:textId="77777777" w:rsidR="004012F4" w:rsidRPr="004012F4" w:rsidRDefault="004012F4" w:rsidP="004012F4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prawo do sprostowania (poprawiania) swoich danych (art. 16. RODO),</w:t>
      </w:r>
    </w:p>
    <w:p w14:paraId="48D05D7A" w14:textId="77777777" w:rsidR="004012F4" w:rsidRPr="004012F4" w:rsidRDefault="004012F4" w:rsidP="004012F4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prawo do usunięcia danych osobowych (art. 17 RODO),</w:t>
      </w:r>
    </w:p>
    <w:p w14:paraId="7C9EE610" w14:textId="77777777" w:rsidR="004012F4" w:rsidRPr="004012F4" w:rsidRDefault="004012F4" w:rsidP="004012F4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prawo do ograniczenia przetwarzania danych (art. 18 RODO),</w:t>
      </w:r>
    </w:p>
    <w:p w14:paraId="76ECDE5C" w14:textId="77777777" w:rsidR="004012F4" w:rsidRPr="004012F4" w:rsidRDefault="004012F4" w:rsidP="004012F4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prawo do sprzeciwu (art. 21 RODO),</w:t>
      </w:r>
    </w:p>
    <w:p w14:paraId="781B54A6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Każde z tych żądań będzie przez administratora rozpatrzone zgodnie z przepisami ogólnego rozporządzenia o ochronie danych. </w:t>
      </w:r>
    </w:p>
    <w:p w14:paraId="4B8B4D6E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Prawo wniesienia skargi do organu nadzorczego</w:t>
      </w:r>
    </w:p>
    <w:p w14:paraId="3A2648CE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W przypadku uznania, iż przetwarzanie przez Administratora Pani/Pana danych osobowych narusza przepisy prawa, przysługuje Pani/Panu prawo do wniesienia skargi do Prezesa Urzędu Ochrony Danych Osobowych (na adres Urzędu Ochrony Danych Osobowych, ul. Stawki 2, 00-193 Warszawa).</w:t>
      </w:r>
    </w:p>
    <w:p w14:paraId="69C3EA7D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Zautomatyzowane podejmowanie decyzji, w tym profilowanie</w:t>
      </w:r>
    </w:p>
    <w:p w14:paraId="1C07AD95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Pani/Pana dane osobowe nie będą profilowane ani też nie będą podlegały zautomatyzowanemu podejmowaniu decyzji.</w:t>
      </w:r>
    </w:p>
    <w:p w14:paraId="6D9ADD61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Przekazywanie danych osobowych do państwa trzeciego lub organizacji międzynarodowej</w:t>
      </w:r>
    </w:p>
    <w:p w14:paraId="692BD18A" w14:textId="77777777" w:rsidR="004012F4" w:rsidRPr="004012F4" w:rsidRDefault="004012F4" w:rsidP="004012F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>Pani/Pana dane osobowe nie będą udostępniane do państwa trzeciego ani organizacji międzynarodowej.</w:t>
      </w:r>
    </w:p>
    <w:p w14:paraId="51128C59" w14:textId="77777777" w:rsidR="004012F4" w:rsidRPr="004012F4" w:rsidRDefault="004012F4" w:rsidP="004012F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012F4">
        <w:rPr>
          <w:rFonts w:ascii="Arial" w:hAnsi="Arial" w:cs="Arial"/>
          <w:b/>
          <w:bCs/>
          <w:sz w:val="22"/>
          <w:szCs w:val="22"/>
        </w:rPr>
        <w:t>Informacja o dobrowolności lub obowiązku podania danych</w:t>
      </w:r>
    </w:p>
    <w:p w14:paraId="4F9F1DC7" w14:textId="12D3EB0C" w:rsidR="004012F4" w:rsidRPr="004012F4" w:rsidRDefault="004012F4" w:rsidP="004012F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012F4">
        <w:rPr>
          <w:rFonts w:ascii="Arial" w:hAnsi="Arial" w:cs="Arial"/>
          <w:sz w:val="20"/>
          <w:szCs w:val="20"/>
        </w:rPr>
        <w:t xml:space="preserve">Podanie danych osobowych jest dobrowolne, aczkolwiek niepodanie danych skutkować będzie brakiem możliwości przyjęcia zgłoszenia </w:t>
      </w:r>
      <w:proofErr w:type="spellStart"/>
      <w:r w:rsidRPr="004012F4">
        <w:rPr>
          <w:rFonts w:ascii="Arial" w:hAnsi="Arial" w:cs="Arial"/>
          <w:sz w:val="20"/>
          <w:szCs w:val="20"/>
        </w:rPr>
        <w:t>ws</w:t>
      </w:r>
      <w:proofErr w:type="spellEnd"/>
      <w:r w:rsidRPr="004012F4">
        <w:rPr>
          <w:rFonts w:ascii="Arial" w:hAnsi="Arial" w:cs="Arial"/>
          <w:sz w:val="20"/>
          <w:szCs w:val="20"/>
        </w:rPr>
        <w:t>. noclegu w ramach Programu „Zanocuj w lesie” na terenie Nadleśnictwa Starogard.</w:t>
      </w:r>
    </w:p>
    <w:p w14:paraId="768C13EA" w14:textId="76E4F43C" w:rsidR="004012F4" w:rsidRP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487AA84B" w14:textId="249720E3" w:rsidR="004012F4" w:rsidRP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54D55D8F" w14:textId="18732087" w:rsidR="004012F4" w:rsidRP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p w14:paraId="13B38BE6" w14:textId="6A0ABA83" w:rsidR="004012F4" w:rsidRPr="004012F4" w:rsidRDefault="004012F4" w:rsidP="00AF1222">
      <w:pPr>
        <w:spacing w:after="0" w:line="240" w:lineRule="auto"/>
        <w:ind w:left="360"/>
        <w:jc w:val="both"/>
        <w:rPr>
          <w:rFonts w:ascii="Arial" w:hAnsi="Arial" w:cs="Arial"/>
          <w:b/>
          <w:iCs/>
          <w:sz w:val="20"/>
          <w:szCs w:val="20"/>
        </w:rPr>
      </w:pPr>
    </w:p>
    <w:sectPr w:rsidR="004012F4" w:rsidRPr="004012F4" w:rsidSect="00C82137">
      <w:headerReference w:type="default" r:id="rId12"/>
      <w:footerReference w:type="default" r:id="rId13"/>
      <w:pgSz w:w="11906" w:h="16838" w:code="9"/>
      <w:pgMar w:top="1440" w:right="1416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21591" w14:textId="77777777" w:rsidR="009D722A" w:rsidRDefault="009D722A" w:rsidP="000172E5">
      <w:pPr>
        <w:spacing w:after="0" w:line="240" w:lineRule="auto"/>
      </w:pPr>
      <w:r>
        <w:separator/>
      </w:r>
    </w:p>
  </w:endnote>
  <w:endnote w:type="continuationSeparator" w:id="0">
    <w:p w14:paraId="2BDBDAA0" w14:textId="77777777" w:rsidR="009D722A" w:rsidRDefault="009D72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46F0599-0B0D-4C2E-AA15-631BA657F0CC}"/>
    <w:embedBold r:id="rId2" w:fontKey="{74550C90-78FC-40AE-83E7-E7EA327F782F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DC0E9AB-0DD9-4A15-8364-ECDD9FAC573F}"/>
    <w:embedBold r:id="rId4" w:fontKey="{FD8DD984-246F-4698-AFC7-FE220B89E10F}"/>
    <w:embedItalic r:id="rId5" w:fontKey="{7EDA7C78-2A93-48E2-99A8-B7869526BAB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  <w:embedRegular r:id="rId6" w:fontKey="{8213DBCE-F63D-478C-9F52-D7CC45A25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EB64E6A-1244-482F-BDBC-DB811D03F48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7B65258-767C-4BA8-B9E5-8419103F2E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90905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208FCE" w14:textId="65C9D10C" w:rsidR="002C3900" w:rsidRDefault="002C390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70155" w14:textId="77777777" w:rsidR="009D722A" w:rsidRDefault="009D722A" w:rsidP="000172E5">
      <w:pPr>
        <w:spacing w:after="0" w:line="240" w:lineRule="auto"/>
      </w:pPr>
      <w:r>
        <w:separator/>
      </w:r>
    </w:p>
  </w:footnote>
  <w:footnote w:type="continuationSeparator" w:id="0">
    <w:p w14:paraId="06D96E40" w14:textId="77777777" w:rsidR="009D722A" w:rsidRDefault="009D722A" w:rsidP="000172E5">
      <w:pPr>
        <w:spacing w:after="0" w:line="240" w:lineRule="auto"/>
      </w:pPr>
      <w:r>
        <w:continuationSeparator/>
      </w:r>
    </w:p>
  </w:footnote>
  <w:footnote w:id="1">
    <w:p w14:paraId="26464744" w14:textId="2AFC2916" w:rsidR="004012F4" w:rsidRDefault="004012F4" w:rsidP="004012F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R</w:t>
      </w:r>
      <w:r w:rsidRPr="00E369AF">
        <w:t>ozporządzenie Parlamentu Europejskiego i Rady (UE) nr 2016/679 z 27.4.2016 r. w sprawie ochrony osób fizycznych w</w:t>
      </w:r>
      <w:r w:rsidR="00C82137">
        <w:t> </w:t>
      </w:r>
      <w:r w:rsidRPr="00E369AF">
        <w:t>związku z przetwarzaniem danych osobowych i w sprawie swobodnego przepływu takich danych oraz uchylenia dyrektywy 95/46/WE (</w:t>
      </w:r>
      <w:bookmarkStart w:id="0" w:name="_Hlk65756786"/>
      <w:r w:rsidRPr="00E369AF">
        <w:t>ogólne rozporządzenie o ochronie danych</w:t>
      </w:r>
      <w:bookmarkEnd w:id="0"/>
      <w:r>
        <w:t>, RODO</w:t>
      </w:r>
      <w:r w:rsidRPr="00E369AF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2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B98D211" w:rsidR="00B337A2" w:rsidRPr="00F71B2C" w:rsidRDefault="00FD5D8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CC1"/>
    <w:multiLevelType w:val="hybridMultilevel"/>
    <w:tmpl w:val="BF687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B601D1C"/>
    <w:multiLevelType w:val="hybridMultilevel"/>
    <w:tmpl w:val="E154FA50"/>
    <w:lvl w:ilvl="0" w:tplc="EEB40B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9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B7C68"/>
    <w:rsid w:val="000D1F49"/>
    <w:rsid w:val="000E24A1"/>
    <w:rsid w:val="001727CA"/>
    <w:rsid w:val="001800AB"/>
    <w:rsid w:val="001B1E7D"/>
    <w:rsid w:val="0026156F"/>
    <w:rsid w:val="002875D9"/>
    <w:rsid w:val="00292898"/>
    <w:rsid w:val="002C3900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12F4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95B5E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D722A"/>
    <w:rsid w:val="009F619A"/>
    <w:rsid w:val="009F6DDE"/>
    <w:rsid w:val="00A06775"/>
    <w:rsid w:val="00A370A8"/>
    <w:rsid w:val="00A85EA0"/>
    <w:rsid w:val="00A9295B"/>
    <w:rsid w:val="00A95E69"/>
    <w:rsid w:val="00AC4A73"/>
    <w:rsid w:val="00AF1222"/>
    <w:rsid w:val="00B337A2"/>
    <w:rsid w:val="00B967AC"/>
    <w:rsid w:val="00BD4753"/>
    <w:rsid w:val="00BD5CB1"/>
    <w:rsid w:val="00BE62EE"/>
    <w:rsid w:val="00C003BA"/>
    <w:rsid w:val="00C4602F"/>
    <w:rsid w:val="00C46878"/>
    <w:rsid w:val="00C6231D"/>
    <w:rsid w:val="00C82137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D5D8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012F4"/>
    <w:pPr>
      <w:spacing w:before="0"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ogard@gdans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49022E"/>
    <w:rsid w:val="0062047A"/>
    <w:rsid w:val="006D7532"/>
    <w:rsid w:val="00756A93"/>
    <w:rsid w:val="00782D0D"/>
    <w:rsid w:val="007F34AE"/>
    <w:rsid w:val="009903F3"/>
    <w:rsid w:val="00AA3E90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648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2021-04-29T07:38:00Z</dcterms:created>
  <dcterms:modified xsi:type="dcterms:W3CDTF">2021-04-29T12:20:00Z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